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both"/>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sz w:val="24"/>
                <w:szCs w:val="24"/>
                <w:lang w:val="en-US" w:eastAsia="zh-CN"/>
              </w:rPr>
              <w:t>襄阳健易肉食品有限公司健易肉牛屠宰厂建设项目</w:t>
            </w:r>
            <w:bookmarkStart w:id="0" w:name="_GoBack"/>
            <w:bookmarkEnd w:id="0"/>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3532032"/>
    <w:rsid w:val="152A09F5"/>
    <w:rsid w:val="3790083E"/>
    <w:rsid w:val="3A422003"/>
    <w:rsid w:val="3ADA270E"/>
    <w:rsid w:val="3BFF5F92"/>
    <w:rsid w:val="3CFD2829"/>
    <w:rsid w:val="443743EE"/>
    <w:rsid w:val="44C25DA5"/>
    <w:rsid w:val="44EB321A"/>
    <w:rsid w:val="509A7CF3"/>
    <w:rsid w:val="68790BF2"/>
    <w:rsid w:val="69135641"/>
    <w:rsid w:val="69ED0F70"/>
    <w:rsid w:val="6A132EE3"/>
    <w:rsid w:val="6D535020"/>
    <w:rsid w:val="753366D1"/>
    <w:rsid w:val="78894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376</Words>
  <Characters>376</Characters>
  <Lines>0</Lines>
  <Paragraphs>0</Paragraphs>
  <TotalTime>0</TotalTime>
  <ScaleCrop>false</ScaleCrop>
  <LinksUpToDate>false</LinksUpToDate>
  <CharactersWithSpaces>399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心如止水</cp:lastModifiedBy>
  <dcterms:modified xsi:type="dcterms:W3CDTF">2026-01-09T01:21:09Z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2B715FEE66AC4A6CB28835AECD72AA13_13</vt:lpwstr>
  </property>
  <property fmtid="{D5CDD505-2E9C-101B-9397-08002B2CF9AE}" pid="4" name="KSOTemplateDocerSaveRecord">
    <vt:lpwstr>eyJoZGlkIjoiY2I5ZTM1ZWVmZWY2MzU0MDIzYmNmNjRmZTA1NTI4MzgiLCJ1c2VySWQiOiIyNzUzNjAxMDAifQ==</vt:lpwstr>
  </property>
</Properties>
</file>