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宋体" w:hAnsi="宋体" w:eastAsia="宋体"/>
                <w:sz w:val="21"/>
                <w:szCs w:val="21"/>
                <w:lang w:val="en-US" w:eastAsia="zh-CN"/>
              </w:rPr>
              <w:t>枣阳市鑫翔芮养殖场年出栏8000头生猪养殖建设项目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bookmarkStart w:id="0" w:name="_GoBack"/>
            <w:bookmarkEnd w:id="0"/>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71E1E75"/>
    <w:rsid w:val="2BC066A5"/>
    <w:rsid w:val="3790083E"/>
    <w:rsid w:val="3A422003"/>
    <w:rsid w:val="3ADA270E"/>
    <w:rsid w:val="3BFF5F92"/>
    <w:rsid w:val="3CFD2829"/>
    <w:rsid w:val="443743EE"/>
    <w:rsid w:val="44C25DA5"/>
    <w:rsid w:val="44EB321A"/>
    <w:rsid w:val="509A7CF3"/>
    <w:rsid w:val="68790BF2"/>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371</Words>
  <Characters>371</Characters>
  <Lines>0</Lines>
  <Paragraphs>0</Paragraphs>
  <TotalTime>0</TotalTime>
  <ScaleCrop>false</ScaleCrop>
  <LinksUpToDate>false</LinksUpToDate>
  <CharactersWithSpaces>394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心如止水</cp:lastModifiedBy>
  <dcterms:modified xsi:type="dcterms:W3CDTF">2026-01-16T06:20:08Z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B198C2E672B741D6B03DD0C7C446BE4A_13</vt:lpwstr>
  </property>
  <property fmtid="{D5CDD505-2E9C-101B-9397-08002B2CF9AE}" pid="4" name="KSOTemplateDocerSaveRecord">
    <vt:lpwstr>eyJoZGlkIjoiY2I5ZTM1ZWVmZWY2MzU0MDIzYmNmNjRmZTA1NTI4MzgiLCJ1c2VySWQiOiIyNzUzNjAxMDAifQ==</vt:lpwstr>
  </property>
</Properties>
</file>